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31"/>
        <w:gridCol w:w="9069"/>
      </w:tblGrid>
      <w:tr w:rsidR="00F627CE" w:rsidRPr="008F2F26" w14:paraId="16FE0279" w14:textId="77777777" w:rsidTr="00623BAC">
        <w:tc>
          <w:tcPr>
            <w:tcW w:w="14400" w:type="dxa"/>
            <w:gridSpan w:val="2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4B585692" w14:textId="77777777" w:rsidR="00D90CAB" w:rsidRPr="008F2F26" w:rsidRDefault="004A24ED" w:rsidP="003204C4">
            <w:pPr>
              <w:pStyle w:val="Titre"/>
              <w:rPr>
                <w:sz w:val="24"/>
              </w:rPr>
            </w:pPr>
            <w:sdt>
              <w:sdtPr>
                <w:rPr>
                  <w:i/>
                  <w:sz w:val="48"/>
                  <w:szCs w:val="48"/>
                  <w:u w:val="single"/>
                </w:rPr>
                <w:alias w:val="Titre"/>
                <w:tag w:val=""/>
                <w:id w:val="-562411520"/>
                <w:placeholder>
                  <w:docPart w:val="E45D2AD8AA5E405D9DEA768DE84C33E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F500D8" w:rsidRPr="00F500D8">
                  <w:rPr>
                    <w:i/>
                    <w:sz w:val="48"/>
                    <w:szCs w:val="48"/>
                    <w:u w:val="single"/>
                  </w:rPr>
                  <w:t>lE musée du nouveau monde et du port de commerce</w:t>
                </w:r>
              </w:sdtContent>
            </w:sdt>
          </w:p>
        </w:tc>
      </w:tr>
      <w:tr w:rsidR="00F627CE" w:rsidRPr="008F2F26" w14:paraId="1C0F048B" w14:textId="77777777" w:rsidTr="00623BAC">
        <w:tc>
          <w:tcPr>
            <w:tcW w:w="14400" w:type="dxa"/>
            <w:gridSpan w:val="2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14:paraId="29B190DC" w14:textId="77777777" w:rsidR="00D90CAB" w:rsidRPr="00F500D8" w:rsidRDefault="00F500D8" w:rsidP="00F500D8">
            <w:pPr>
              <w:pStyle w:val="Sous-titre"/>
              <w:rPr>
                <w:b w:val="0"/>
                <w:sz w:val="48"/>
                <w:szCs w:val="48"/>
              </w:rPr>
            </w:pPr>
            <w:r w:rsidRPr="00F500D8">
              <w:rPr>
                <w:b w:val="0"/>
                <w:sz w:val="48"/>
                <w:szCs w:val="48"/>
              </w:rPr>
              <w:t>Les 2MRC2 en sortie a la rochelle</w:t>
            </w:r>
          </w:p>
        </w:tc>
      </w:tr>
      <w:tr w:rsidR="00D86295" w:rsidRPr="008F2F26" w14:paraId="2940A5B0" w14:textId="77777777" w:rsidTr="000054AC">
        <w:tc>
          <w:tcPr>
            <w:tcW w:w="5331" w:type="dxa"/>
            <w:tcMar>
              <w:bottom w:w="403" w:type="dxa"/>
            </w:tcMar>
          </w:tcPr>
          <w:p w14:paraId="072DF9F4" w14:textId="77777777" w:rsidR="003204C4" w:rsidRPr="008F2F26" w:rsidRDefault="000054AC" w:rsidP="00E674D6">
            <w:r w:rsidRPr="000054AC">
              <w:rPr>
                <w:noProof/>
                <w:lang w:eastAsia="fr-FR"/>
              </w:rPr>
              <w:drawing>
                <wp:inline distT="0" distB="0" distL="0" distR="0" wp14:anchorId="5036CC82" wp14:editId="615065E6">
                  <wp:extent cx="3400425" cy="2550319"/>
                  <wp:effectExtent l="0" t="0" r="0" b="2540"/>
                  <wp:docPr id="5" name="Image 5" descr="P:\Pictures\image enregistrer\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Pictures\image enregistrer\image00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08" cy="255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AB4A0" w14:textId="77777777" w:rsidR="003204C4" w:rsidRPr="003B408B" w:rsidRDefault="000054AC" w:rsidP="00A4086C">
            <w:pPr>
              <w:pStyle w:val="Lgendedelimage"/>
              <w:rPr>
                <w:sz w:val="24"/>
                <w:u w:val="single"/>
              </w:rPr>
            </w:pPr>
            <w:r w:rsidRPr="003B408B">
              <w:rPr>
                <w:sz w:val="24"/>
                <w:u w:val="single"/>
              </w:rPr>
              <w:t>D</w:t>
            </w:r>
            <w:r w:rsidRPr="003B408B">
              <w:rPr>
                <w:rFonts w:hAnsi="Arial" w:cs="Arial"/>
                <w:sz w:val="24"/>
                <w:u w:val="single"/>
              </w:rPr>
              <w:t>é</w:t>
            </w:r>
            <w:r w:rsidRPr="003B408B">
              <w:rPr>
                <w:sz w:val="24"/>
                <w:u w:val="single"/>
              </w:rPr>
              <w:t>jeuner au lyc</w:t>
            </w:r>
            <w:r w:rsidRPr="003B408B">
              <w:rPr>
                <w:rFonts w:hAnsi="Arial" w:cs="Arial"/>
                <w:sz w:val="24"/>
                <w:u w:val="single"/>
              </w:rPr>
              <w:t>é</w:t>
            </w:r>
            <w:r w:rsidRPr="003B408B">
              <w:rPr>
                <w:sz w:val="24"/>
                <w:u w:val="single"/>
              </w:rPr>
              <w:t xml:space="preserve">e Jean </w:t>
            </w:r>
            <w:proofErr w:type="spellStart"/>
            <w:r w:rsidRPr="003B408B">
              <w:rPr>
                <w:sz w:val="24"/>
                <w:u w:val="single"/>
              </w:rPr>
              <w:t>Dautet</w:t>
            </w:r>
            <w:proofErr w:type="spellEnd"/>
            <w:r w:rsidRPr="003B408B">
              <w:rPr>
                <w:sz w:val="24"/>
                <w:u w:val="single"/>
              </w:rPr>
              <w:t xml:space="preserve"> </w:t>
            </w:r>
            <w:proofErr w:type="gramStart"/>
            <w:r w:rsidRPr="003B408B">
              <w:rPr>
                <w:sz w:val="24"/>
                <w:u w:val="single"/>
              </w:rPr>
              <w:t>a</w:t>
            </w:r>
            <w:proofErr w:type="gramEnd"/>
            <w:r w:rsidRPr="003B408B">
              <w:rPr>
                <w:sz w:val="24"/>
                <w:u w:val="single"/>
              </w:rPr>
              <w:t xml:space="preserve"> La Rochelle</w:t>
            </w:r>
          </w:p>
          <w:p w14:paraId="26500D55" w14:textId="77777777" w:rsidR="003204C4" w:rsidRPr="008F2F26" w:rsidRDefault="003204C4" w:rsidP="00B70471">
            <w:pPr>
              <w:pStyle w:val="Nomdelauteur"/>
            </w:pPr>
          </w:p>
          <w:p w14:paraId="681C39FD" w14:textId="77777777" w:rsidR="003204C4" w:rsidRPr="008F2F26" w:rsidRDefault="000054AC" w:rsidP="00A4086C">
            <w:r>
              <w:t xml:space="preserve">Après avoir visité le musée nous avons été manger au lycée de Jean </w:t>
            </w:r>
            <w:proofErr w:type="spellStart"/>
            <w:r>
              <w:t>Dautet</w:t>
            </w:r>
            <w:proofErr w:type="spellEnd"/>
            <w:r>
              <w:t xml:space="preserve"> à la Rochelle, nous avons </w:t>
            </w:r>
            <w:r w:rsidR="00E94D0C">
              <w:t>mangé</w:t>
            </w:r>
            <w:r>
              <w:t xml:space="preserve"> des frites avec de la paupiette avec en dessert une crème Danette </w:t>
            </w:r>
            <w:proofErr w:type="spellStart"/>
            <w:r>
              <w:t>a</w:t>
            </w:r>
            <w:proofErr w:type="spellEnd"/>
            <w:r>
              <w:t xml:space="preserve"> la vanille.</w:t>
            </w:r>
          </w:p>
          <w:p w14:paraId="1DE97D06" w14:textId="77777777" w:rsidR="00172E4F" w:rsidRDefault="00172E4F" w:rsidP="00A4086C"/>
          <w:p w14:paraId="216E080D" w14:textId="77777777" w:rsidR="000054AC" w:rsidRDefault="003B408B" w:rsidP="00A4086C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621E1E" wp14:editId="232A3E8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139700</wp:posOffset>
                      </wp:positionV>
                      <wp:extent cx="3448050" cy="19050"/>
                      <wp:effectExtent l="0" t="0" r="1905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480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0FD6C" id="Connecteur droit 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1pt" to="268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" strokecolor="black [3040]"/>
                  </w:pict>
                </mc:Fallback>
              </mc:AlternateContent>
            </w:r>
          </w:p>
          <w:p w14:paraId="1537AF65" w14:textId="77777777" w:rsidR="000054AC" w:rsidRDefault="000054AC" w:rsidP="00A4086C"/>
          <w:p w14:paraId="145072E9" w14:textId="77777777" w:rsidR="003B408B" w:rsidRPr="003B408B" w:rsidRDefault="003B408B" w:rsidP="00A4086C">
            <w:pPr>
              <w:rPr>
                <w:b/>
                <w:u w:val="single"/>
              </w:rPr>
            </w:pPr>
            <w:r w:rsidRPr="003B408B">
              <w:rPr>
                <w:b/>
                <w:u w:val="single"/>
              </w:rPr>
              <w:t>Maquette du port de la Rochelle</w:t>
            </w:r>
          </w:p>
          <w:p w14:paraId="6D55177A" w14:textId="77777777" w:rsidR="003B408B" w:rsidRPr="008F2F26" w:rsidRDefault="003B408B" w:rsidP="00A4086C"/>
          <w:p w14:paraId="7472A46B" w14:textId="77777777" w:rsidR="003204C4" w:rsidRPr="008F2F26" w:rsidRDefault="000054AC" w:rsidP="000F71CB">
            <w:r w:rsidRPr="000054AC">
              <w:rPr>
                <w:noProof/>
                <w:lang w:eastAsia="fr-FR"/>
              </w:rPr>
              <w:drawing>
                <wp:inline distT="0" distB="0" distL="0" distR="0" wp14:anchorId="26AD0AB9" wp14:editId="57811A98">
                  <wp:extent cx="3314699" cy="2486025"/>
                  <wp:effectExtent l="0" t="0" r="635" b="0"/>
                  <wp:docPr id="3" name="Image 3" descr="P:\Pictures\image enregistrer\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Pictures\image enregistrer\image000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78" cy="248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A9BDF" w14:textId="77777777" w:rsidR="003204C4" w:rsidRPr="009C15FB" w:rsidRDefault="003B408B" w:rsidP="000054AC">
            <w:pPr>
              <w:pStyle w:val="Lgendedelimage"/>
              <w:rPr>
                <w:sz w:val="24"/>
                <w:u w:val="single"/>
              </w:rPr>
            </w:pPr>
            <w:r w:rsidRPr="009C15FB">
              <w:rPr>
                <w:noProof/>
                <w:sz w:val="24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EE62CB0" wp14:editId="2F4D0B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396875</wp:posOffset>
                      </wp:positionV>
                      <wp:extent cx="3025140" cy="2038350"/>
                      <wp:effectExtent l="0" t="0" r="22860" b="1905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5140" cy="203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B708" w14:textId="77777777" w:rsidR="003B408B" w:rsidRDefault="003B408B">
                                  <w:r>
                                    <w:t xml:space="preserve">A la fin de la journée nous avons été visiter le port de commerce </w:t>
                                  </w:r>
                                  <w:r w:rsidR="00D86295">
                                    <w:t>à</w:t>
                                  </w:r>
                                  <w:r>
                                    <w:t xml:space="preserve"> la Rochelle (la </w:t>
                                  </w:r>
                                  <w:proofErr w:type="spellStart"/>
                                  <w:r>
                                    <w:t>Pallice</w:t>
                                  </w:r>
                                  <w:proofErr w:type="spellEnd"/>
                                  <w:r>
                                    <w:t>), la visite c’est effectué à bord du bus pour des questions de sécurités car il y a beaucoup de véhicule en mouvement, on n’a vue de loin une base sous-marine qui est depuis la 2</w:t>
                                  </w:r>
                                  <w:r w:rsidRPr="003B408B">
                                    <w:rPr>
                                      <w:vertAlign w:val="superscript"/>
                                    </w:rPr>
                                    <w:t>ème</w:t>
                                  </w:r>
                                  <w:r>
                                    <w:t xml:space="preserve"> guerre mondiale construite par les allemands. On n’a été aussi voir le port de services, le port céréalier et le l’appontement pétrolier</w:t>
                                  </w:r>
                                  <w:r w:rsidR="00F80F5C">
                                    <w:t>. Il y a des portes Ouvertes le 26 Juin 2022.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0;margin-top:31.25pt;width:238.2pt;height:16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">
                      <v:textbox>
                        <w:txbxContent>
                          <w:p w:rsidR="003B408B" w:rsidRDefault="003B408B">
                            <w:r>
                              <w:t xml:space="preserve">A la fin de la journée nous avons été visiter le port de commerce </w:t>
                            </w:r>
                            <w:r w:rsidR="00D86295">
                              <w:t>à</w:t>
                            </w:r>
                            <w:r>
                              <w:t xml:space="preserve"> la Rochelle (la </w:t>
                            </w:r>
                            <w:proofErr w:type="spellStart"/>
                            <w:r>
                              <w:t>Pallice</w:t>
                            </w:r>
                            <w:proofErr w:type="spellEnd"/>
                            <w:r>
                              <w:t>), la visite c’est effectué à bord du bus pour des questions de sécurités car il y a beaucoup de véhicule en mouvement, on n’a vue de loin une base sous-marine qui est depuis la 2</w:t>
                            </w:r>
                            <w:r w:rsidRPr="003B408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guerre mondiale construite par les allemands. On n’a été aussi voir le port de services, le port céréalier et le l’appontement pétrolier</w:t>
                            </w:r>
                            <w:r w:rsidR="00F80F5C">
                              <w:t>. Il y a des portes Ouvertes le 26 Juin 2022.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054AC" w:rsidRPr="009C15FB">
              <w:rPr>
                <w:sz w:val="24"/>
                <w:u w:val="single"/>
              </w:rPr>
              <w:t>Maquette du port de la Rochelle</w:t>
            </w:r>
          </w:p>
        </w:tc>
        <w:tc>
          <w:tcPr>
            <w:tcW w:w="9069" w:type="dxa"/>
            <w:tcMar>
              <w:left w:w="288" w:type="dxa"/>
            </w:tcMar>
          </w:tcPr>
          <w:p w14:paraId="30DAB5B8" w14:textId="77777777" w:rsidR="00190B46" w:rsidRPr="008F2F26" w:rsidRDefault="00190B46" w:rsidP="000F71CB">
            <w:pPr>
              <w:rPr>
                <w:noProof/>
                <w:lang w:eastAsia="fr-FR"/>
              </w:rPr>
            </w:pPr>
          </w:p>
          <w:p w14:paraId="517A297C" w14:textId="77777777" w:rsidR="00190B46" w:rsidRPr="008F2F26" w:rsidRDefault="00190B46" w:rsidP="000F71CB">
            <w:pPr>
              <w:rPr>
                <w:noProof/>
                <w:lang w:eastAsia="fr-FR"/>
              </w:rPr>
            </w:pPr>
            <w:r w:rsidRPr="008F2F26">
              <w:rPr>
                <w:noProof/>
                <w:lang w:eastAsia="fr-FR"/>
              </w:rPr>
              <w:drawing>
                <wp:inline distT="0" distB="0" distL="0" distR="0" wp14:anchorId="39CE0D42" wp14:editId="30DF783E">
                  <wp:extent cx="5600700" cy="4098925"/>
                  <wp:effectExtent l="0" t="0" r="0" b="0"/>
                  <wp:docPr id="1" name="Image 1" descr="C:\Users\LENNY~1.CAS\AppData\Local\Temp\7zO0D93901B\image000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NY~1.CAS\AppData\Local\Temp\7zO0D93901B\image0002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9"/>
                          <a:stretch/>
                        </pic:blipFill>
                        <pic:spPr bwMode="auto">
                          <a:xfrm>
                            <a:off x="0" y="0"/>
                            <a:ext cx="5607863" cy="410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66B7D" w14:textId="77777777" w:rsidR="003204C4" w:rsidRPr="009C15FB" w:rsidRDefault="008F2F26" w:rsidP="00B70471">
            <w:pPr>
              <w:pStyle w:val="Lgendedelimage"/>
              <w:rPr>
                <w:sz w:val="24"/>
                <w:u w:val="single"/>
              </w:rPr>
            </w:pPr>
            <w:r w:rsidRPr="009C15FB">
              <w:rPr>
                <w:sz w:val="24"/>
                <w:u w:val="single"/>
              </w:rPr>
              <w:t>Le Mus</w:t>
            </w:r>
            <w:r w:rsidRPr="009C15FB">
              <w:rPr>
                <w:rFonts w:hAnsi="Arial" w:cs="Arial"/>
                <w:sz w:val="24"/>
                <w:u w:val="single"/>
              </w:rPr>
              <w:t>ée Du Nouveau Monde </w:t>
            </w:r>
          </w:p>
          <w:p w14:paraId="63A67466" w14:textId="77777777" w:rsidR="009C15FB" w:rsidRDefault="000054AC" w:rsidP="009C15FB">
            <w:pPr>
              <w:pStyle w:val="Titre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Nous avons été visité le musée </w:t>
            </w:r>
            <w:r w:rsidR="00F80F5C">
              <w:rPr>
                <w:sz w:val="24"/>
                <w:szCs w:val="24"/>
              </w:rPr>
              <w:t>du nouveau monde</w:t>
            </w:r>
            <w:r>
              <w:rPr>
                <w:sz w:val="24"/>
                <w:szCs w:val="24"/>
              </w:rPr>
              <w:t xml:space="preserve"> à la Rochelle le Jeudi 31 Mars, nous avons appris beaucoup de chose sur </w:t>
            </w:r>
            <w:r w:rsidR="00F80F5C">
              <w:rPr>
                <w:sz w:val="24"/>
                <w:szCs w:val="24"/>
              </w:rPr>
              <w:t>l’esclavage. On n’a eu des explications sur l’esclavage au 18</w:t>
            </w:r>
            <w:r w:rsidR="00F80F5C" w:rsidRPr="00F80F5C">
              <w:rPr>
                <w:sz w:val="24"/>
                <w:szCs w:val="24"/>
                <w:vertAlign w:val="superscript"/>
              </w:rPr>
              <w:t>ème</w:t>
            </w:r>
            <w:r w:rsidR="00F80F5C">
              <w:rPr>
                <w:sz w:val="24"/>
                <w:szCs w:val="24"/>
              </w:rPr>
              <w:t xml:space="preserve"> siècles et on n’a visiter l’ancien hôtel de Benjamin </w:t>
            </w:r>
            <w:proofErr w:type="spellStart"/>
            <w:r w:rsidR="00F80F5C">
              <w:rPr>
                <w:sz w:val="24"/>
                <w:szCs w:val="24"/>
              </w:rPr>
              <w:t>Fleuriau</w:t>
            </w:r>
            <w:proofErr w:type="spellEnd"/>
            <w:r w:rsidR="00F80F5C">
              <w:rPr>
                <w:sz w:val="24"/>
                <w:szCs w:val="24"/>
              </w:rPr>
              <w:t xml:space="preserve"> </w:t>
            </w:r>
          </w:p>
          <w:p w14:paraId="03CC4CAB" w14:textId="77777777" w:rsidR="009C15FB" w:rsidRDefault="009C15FB" w:rsidP="009C15FB">
            <w:pPr>
              <w:pStyle w:val="Titre1"/>
              <w:tabs>
                <w:tab w:val="left" w:pos="8505"/>
                <w:tab w:val="right" w:pos="8781"/>
              </w:tabs>
              <w:rPr>
                <w:sz w:val="24"/>
                <w:szCs w:val="24"/>
              </w:rPr>
            </w:pPr>
            <w:r w:rsidRPr="009C15F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149F25" wp14:editId="1A29FFE6">
                  <wp:extent cx="4993641" cy="3745230"/>
                  <wp:effectExtent l="0" t="0" r="0" b="7620"/>
                  <wp:docPr id="8" name="Image 8" descr="P:\Pictures\image enregistrer\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Pictures\image enregistrer\image00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150" cy="37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5E6E8" w14:textId="77777777" w:rsidR="009C15FB" w:rsidRPr="009C15FB" w:rsidRDefault="009C15FB" w:rsidP="009C15FB">
            <w:pPr>
              <w:pStyle w:val="Titre1"/>
              <w:tabs>
                <w:tab w:val="left" w:pos="8505"/>
                <w:tab w:val="right" w:pos="8781"/>
              </w:tabs>
              <w:rPr>
                <w:b/>
                <w:sz w:val="40"/>
                <w:szCs w:val="40"/>
                <w:u w:val="single"/>
              </w:rPr>
            </w:pPr>
            <w:r w:rsidRPr="009C15FB">
              <w:rPr>
                <w:b/>
                <w:sz w:val="40"/>
                <w:szCs w:val="40"/>
                <w:u w:val="single"/>
              </w:rPr>
              <w:t>Photo de groupe a la maison du port (à la rochelle)</w:t>
            </w:r>
          </w:p>
          <w:p w14:paraId="2A982142" w14:textId="77777777" w:rsidR="003204C4" w:rsidRPr="008F2F26" w:rsidRDefault="009C15FB" w:rsidP="009C15FB">
            <w:pPr>
              <w:pStyle w:val="Titre1"/>
              <w:tabs>
                <w:tab w:val="left" w:pos="8505"/>
                <w:tab w:val="right" w:pos="878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</w:tbl>
    <w:p w14:paraId="30211A12" w14:textId="77777777" w:rsidR="00A15039" w:rsidRPr="008F2F26" w:rsidRDefault="00A15039"/>
    <w:p w14:paraId="00F1E2CF" w14:textId="77777777" w:rsidR="00F500D8" w:rsidRDefault="00F500D8" w:rsidP="00A53D48">
      <w:pPr>
        <w:rPr>
          <w:sz w:val="56"/>
          <w:szCs w:val="56"/>
          <w:lang w:bidi="fr-FR"/>
        </w:rPr>
      </w:pPr>
    </w:p>
    <w:p w14:paraId="5A96D080" w14:textId="77777777" w:rsidR="00F500D8" w:rsidRDefault="00F500D8" w:rsidP="00A53D48">
      <w:pPr>
        <w:rPr>
          <w:sz w:val="56"/>
          <w:szCs w:val="56"/>
          <w:lang w:bidi="fr-FR"/>
        </w:rPr>
      </w:pPr>
    </w:p>
    <w:p w14:paraId="66C9AC45" w14:textId="77777777" w:rsidR="00F500D8" w:rsidRPr="00F500D8" w:rsidRDefault="00F500D8" w:rsidP="00A53D48">
      <w:pPr>
        <w:rPr>
          <w:b/>
          <w:i/>
          <w:sz w:val="28"/>
          <w:szCs w:val="28"/>
          <w:u w:val="single"/>
          <w:lang w:bidi="fr-FR"/>
        </w:rPr>
      </w:pPr>
      <w:r w:rsidRPr="00F500D8">
        <w:rPr>
          <w:b/>
          <w:i/>
          <w:sz w:val="28"/>
          <w:szCs w:val="28"/>
          <w:u w:val="single"/>
          <w:lang w:bidi="fr-FR"/>
        </w:rPr>
        <w:t>Financer grâce à la nouvelle aquitaine et du lycée JFC</w:t>
      </w:r>
      <w:r>
        <w:rPr>
          <w:b/>
          <w:i/>
          <w:sz w:val="28"/>
          <w:szCs w:val="28"/>
          <w:u w:val="single"/>
          <w:lang w:bidi="fr-FR"/>
        </w:rPr>
        <w:t> .</w:t>
      </w:r>
    </w:p>
    <w:p w14:paraId="61E2BC57" w14:textId="77777777" w:rsidR="004149AF" w:rsidRPr="007B06A2" w:rsidRDefault="00EA7581">
      <w:pPr>
        <w:rPr>
          <w:sz w:val="56"/>
          <w:szCs w:val="56"/>
        </w:rPr>
      </w:pPr>
      <w:r w:rsidRPr="007B06A2"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84AC989" wp14:editId="48226256">
                <wp:simplePos x="0" y="0"/>
                <wp:positionH relativeFrom="page">
                  <wp:align>right</wp:align>
                </wp:positionH>
                <wp:positionV relativeFrom="paragraph">
                  <wp:posOffset>-12768580</wp:posOffset>
                </wp:positionV>
                <wp:extent cx="10045700" cy="4133850"/>
                <wp:effectExtent l="0" t="0" r="0" b="0"/>
                <wp:wrapNone/>
                <wp:docPr id="18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5700" cy="4133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40D9A" id="Rectangle 49" o:spid="_x0000_s1026" style="position:absolute;margin-left:739.8pt;margin-top:-1005.4pt;width:791pt;height:325.5pt;z-index:-25163776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" fillcolor="#eeece1 [3214]" stroked="f">
                <v:path arrowok="t"/>
                <w10:wrap anchorx="page"/>
              </v:rect>
            </w:pict>
          </mc:Fallback>
        </mc:AlternateContent>
      </w:r>
      <w:r w:rsidR="004149AF" w:rsidRPr="007B06A2">
        <w:rPr>
          <w:sz w:val="56"/>
          <w:szCs w:val="56"/>
          <w:lang w:bidi="fr-FR"/>
        </w:rPr>
        <w:br w:type="page"/>
      </w:r>
    </w:p>
    <w:p w14:paraId="52603750" w14:textId="77777777" w:rsidR="002020CD" w:rsidRPr="007B06A2" w:rsidRDefault="0076002E" w:rsidP="00AC24C1">
      <w:pPr>
        <w:rPr>
          <w:sz w:val="56"/>
          <w:szCs w:val="56"/>
        </w:rPr>
      </w:pPr>
      <w:r w:rsidRPr="007B06A2">
        <w:rPr>
          <w:noProof/>
          <w:sz w:val="56"/>
          <w:szCs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A2367B7" wp14:editId="6B4EB597">
                <wp:simplePos x="0" y="0"/>
                <wp:positionH relativeFrom="page">
                  <wp:align>left</wp:align>
                </wp:positionH>
                <wp:positionV relativeFrom="paragraph">
                  <wp:posOffset>-12880975</wp:posOffset>
                </wp:positionV>
                <wp:extent cx="10147300" cy="4398264"/>
                <wp:effectExtent l="0" t="0" r="0" b="2540"/>
                <wp:wrapNone/>
                <wp:docPr id="21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0" cy="439826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F23CE" id="Rectangle 49" o:spid="_x0000_s1026" style="position:absolute;margin-left:0;margin-top:-1014.25pt;width:799pt;height:346.3pt;z-index:-25162956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" fillcolor="#eeece1 [3214]" stroked="f">
                <v:path arrowok="t"/>
                <w10:wrap anchorx="page"/>
              </v:rect>
            </w:pict>
          </mc:Fallback>
        </mc:AlternateContent>
      </w:r>
    </w:p>
    <w:sectPr w:rsidR="002020CD" w:rsidRPr="007B06A2" w:rsidSect="007A377F">
      <w:footerReference w:type="default" r:id="rId15"/>
      <w:headerReference w:type="first" r:id="rId16"/>
      <w:footerReference w:type="first" r:id="rId17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65FE6" w14:textId="77777777" w:rsidR="004A24ED" w:rsidRDefault="004A24ED" w:rsidP="00A4086C">
      <w:r>
        <w:separator/>
      </w:r>
    </w:p>
    <w:p w14:paraId="4599C6C2" w14:textId="77777777" w:rsidR="004A24ED" w:rsidRDefault="004A24ED" w:rsidP="00A4086C"/>
  </w:endnote>
  <w:endnote w:type="continuationSeparator" w:id="0">
    <w:p w14:paraId="17B69914" w14:textId="77777777" w:rsidR="004A24ED" w:rsidRDefault="004A24ED" w:rsidP="00A4086C">
      <w:r>
        <w:continuationSeparator/>
      </w:r>
    </w:p>
    <w:p w14:paraId="531B44AB" w14:textId="77777777" w:rsidR="004A24ED" w:rsidRDefault="004A24ED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Sitka Sma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68710" w14:textId="77777777" w:rsidR="00E96F61" w:rsidRPr="00824AF8" w:rsidRDefault="00E96F61" w:rsidP="008F2F26">
    <w:pPr>
      <w:pStyle w:val="Pieddepag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3FE8F" w14:textId="77777777" w:rsidR="00E96F61" w:rsidRPr="00E96F61" w:rsidRDefault="004A24ED" w:rsidP="002C5E34">
    <w:pPr>
      <w:pStyle w:val="Pieddepage"/>
    </w:pPr>
    <w:sdt>
      <w:sdtPr>
        <w:rPr>
          <w:rStyle w:val="Numrodepage"/>
        </w:rPr>
        <w:id w:val="882828279"/>
        <w:docPartObj>
          <w:docPartGallery w:val="Page Numbers (Bottom of Page)"/>
          <w:docPartUnique/>
        </w:docPartObj>
      </w:sdtPr>
      <w:sdtEndPr>
        <w:rPr>
          <w:rStyle w:val="Numrodepage"/>
        </w:rPr>
      </w:sdtEndPr>
      <w:sdtContent>
        <w:r w:rsidR="00E96F61" w:rsidRPr="00E339B9">
          <w:rPr>
            <w:rStyle w:val="Numrodepage"/>
            <w:lang w:bidi="fr-FR"/>
          </w:rPr>
          <w:t xml:space="preserve">PAGE </w:t>
        </w:r>
        <w:r w:rsidR="00E96F61" w:rsidRPr="00E339B9">
          <w:rPr>
            <w:rStyle w:val="Numrodepage"/>
            <w:lang w:bidi="fr-FR"/>
          </w:rPr>
          <w:fldChar w:fldCharType="begin"/>
        </w:r>
        <w:r w:rsidR="00E96F61" w:rsidRPr="00E339B9">
          <w:rPr>
            <w:rStyle w:val="Numrodepage"/>
            <w:lang w:bidi="fr-FR"/>
          </w:rPr>
          <w:instrText xml:space="preserve"> PAGE </w:instrText>
        </w:r>
        <w:r w:rsidR="00E96F61" w:rsidRPr="00E339B9">
          <w:rPr>
            <w:rStyle w:val="Numrodepage"/>
            <w:lang w:bidi="fr-FR"/>
          </w:rPr>
          <w:fldChar w:fldCharType="separate"/>
        </w:r>
        <w:r w:rsidR="00F500D8">
          <w:rPr>
            <w:rStyle w:val="Numrodepage"/>
            <w:noProof/>
            <w:lang w:bidi="fr-FR"/>
          </w:rPr>
          <w:t>1</w:t>
        </w:r>
        <w:r w:rsidR="00E96F61" w:rsidRPr="00E339B9">
          <w:rPr>
            <w:rStyle w:val="Numrodepage"/>
            <w:lang w:bidi="fr-FR"/>
          </w:rPr>
          <w:fldChar w:fldCharType="end"/>
        </w:r>
      </w:sdtContent>
    </w:sdt>
    <w:r w:rsidR="00E96F6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F3C9C2" wp14:editId="48900A4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397ED2" id="Rectangle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83E6" w14:textId="77777777" w:rsidR="004A24ED" w:rsidRDefault="004A24ED" w:rsidP="00A4086C">
      <w:r>
        <w:separator/>
      </w:r>
    </w:p>
    <w:p w14:paraId="725ADB6E" w14:textId="77777777" w:rsidR="004A24ED" w:rsidRDefault="004A24ED" w:rsidP="00A4086C"/>
  </w:footnote>
  <w:footnote w:type="continuationSeparator" w:id="0">
    <w:p w14:paraId="138D062B" w14:textId="77777777" w:rsidR="004A24ED" w:rsidRDefault="004A24ED" w:rsidP="00A4086C">
      <w:r>
        <w:continuationSeparator/>
      </w:r>
    </w:p>
    <w:p w14:paraId="24325A5E" w14:textId="77777777" w:rsidR="004A24ED" w:rsidRDefault="004A24ED" w:rsidP="00A40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14:paraId="066F9CF8" w14:textId="77777777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14:paraId="32BFE2E1" w14:textId="77777777" w:rsidR="000F107E" w:rsidRDefault="000F107E" w:rsidP="000F107E"/>
      </w:tc>
    </w:tr>
    <w:tr w:rsidR="000F107E" w14:paraId="3CF7DF66" w14:textId="77777777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14:paraId="02E597A9" w14:textId="77777777" w:rsidR="000F107E" w:rsidRDefault="004A24ED" w:rsidP="007B06A2">
          <w:pPr>
            <w:pStyle w:val="Date"/>
          </w:pPr>
          <w:sdt>
            <w:sdtPr>
              <w:rPr>
                <w:lang w:bidi="fr-FR"/>
              </w:rPr>
              <w:alias w:val="Date"/>
              <w:tag w:val=""/>
              <w:id w:val="-819499567"/>
              <w:placeholder>
                <w:docPart w:val="283851D772054E5684310A8540F06BF1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7B06A2">
                <w:rPr>
                  <w:lang w:bidi="fr-FR"/>
                </w:rPr>
                <w:t>03</w:t>
              </w:r>
            </w:sdtContent>
          </w:sdt>
          <w:r w:rsidR="007B06A2">
            <w:rPr>
              <w:lang w:bidi="fr-FR"/>
            </w:rPr>
            <w:t>/ / 31 / / 2022</w:t>
          </w:r>
        </w:p>
      </w:tc>
    </w:tr>
  </w:tbl>
  <w:p w14:paraId="0C421DF5" w14:textId="77777777" w:rsidR="00E96F61" w:rsidRPr="000E3FFB" w:rsidRDefault="00E674D6" w:rsidP="000F107E">
    <w:r w:rsidRPr="000F107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9DC836" wp14:editId="2516778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Rectangle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38870B" id="Rectangle 71" o:spid="_x0000_s1026" style="position:absolute;margin-left:0;margin-top:0;width:11in;height:329.75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6A2"/>
    <w:rsid w:val="0000051B"/>
    <w:rsid w:val="000054AC"/>
    <w:rsid w:val="00012E26"/>
    <w:rsid w:val="00022169"/>
    <w:rsid w:val="000231DB"/>
    <w:rsid w:val="00063F7F"/>
    <w:rsid w:val="000A224A"/>
    <w:rsid w:val="000B4333"/>
    <w:rsid w:val="000E3FFB"/>
    <w:rsid w:val="000E4CC0"/>
    <w:rsid w:val="000F107E"/>
    <w:rsid w:val="000F71CB"/>
    <w:rsid w:val="001523D7"/>
    <w:rsid w:val="00172E4F"/>
    <w:rsid w:val="00184C2C"/>
    <w:rsid w:val="00190B46"/>
    <w:rsid w:val="001A5F31"/>
    <w:rsid w:val="001D0AC7"/>
    <w:rsid w:val="001D76C3"/>
    <w:rsid w:val="00200FA9"/>
    <w:rsid w:val="002020CD"/>
    <w:rsid w:val="00203290"/>
    <w:rsid w:val="00230283"/>
    <w:rsid w:val="002B66B5"/>
    <w:rsid w:val="002C5E34"/>
    <w:rsid w:val="002D08C9"/>
    <w:rsid w:val="003020EC"/>
    <w:rsid w:val="003123DA"/>
    <w:rsid w:val="003204C4"/>
    <w:rsid w:val="00335DF1"/>
    <w:rsid w:val="00367465"/>
    <w:rsid w:val="00381DB7"/>
    <w:rsid w:val="003A79C0"/>
    <w:rsid w:val="003B408B"/>
    <w:rsid w:val="003D2E38"/>
    <w:rsid w:val="003E7D92"/>
    <w:rsid w:val="004149AF"/>
    <w:rsid w:val="004608E9"/>
    <w:rsid w:val="00470E21"/>
    <w:rsid w:val="0049664B"/>
    <w:rsid w:val="00496D3F"/>
    <w:rsid w:val="004A24ED"/>
    <w:rsid w:val="004C06CD"/>
    <w:rsid w:val="004C7470"/>
    <w:rsid w:val="004D4B89"/>
    <w:rsid w:val="004F26B2"/>
    <w:rsid w:val="005343CD"/>
    <w:rsid w:val="00543649"/>
    <w:rsid w:val="005711A8"/>
    <w:rsid w:val="00580149"/>
    <w:rsid w:val="005860EE"/>
    <w:rsid w:val="00587E7D"/>
    <w:rsid w:val="0059446E"/>
    <w:rsid w:val="005A2093"/>
    <w:rsid w:val="005C4C08"/>
    <w:rsid w:val="005F2206"/>
    <w:rsid w:val="005F7E8C"/>
    <w:rsid w:val="00623BAC"/>
    <w:rsid w:val="00633279"/>
    <w:rsid w:val="006B246D"/>
    <w:rsid w:val="006E0DC4"/>
    <w:rsid w:val="006E596E"/>
    <w:rsid w:val="00721871"/>
    <w:rsid w:val="00724F53"/>
    <w:rsid w:val="007347D3"/>
    <w:rsid w:val="0076002E"/>
    <w:rsid w:val="007A377F"/>
    <w:rsid w:val="007B06A2"/>
    <w:rsid w:val="00824AF8"/>
    <w:rsid w:val="008E34E1"/>
    <w:rsid w:val="008F2F26"/>
    <w:rsid w:val="00900E0D"/>
    <w:rsid w:val="0092642A"/>
    <w:rsid w:val="00940811"/>
    <w:rsid w:val="00977992"/>
    <w:rsid w:val="009C15FB"/>
    <w:rsid w:val="009C1CD2"/>
    <w:rsid w:val="00A15039"/>
    <w:rsid w:val="00A17D09"/>
    <w:rsid w:val="00A37FA5"/>
    <w:rsid w:val="00A4086C"/>
    <w:rsid w:val="00A53D48"/>
    <w:rsid w:val="00AA4797"/>
    <w:rsid w:val="00AB13A5"/>
    <w:rsid w:val="00AC24C1"/>
    <w:rsid w:val="00AF5AFD"/>
    <w:rsid w:val="00B10F04"/>
    <w:rsid w:val="00B42612"/>
    <w:rsid w:val="00B70471"/>
    <w:rsid w:val="00B80A43"/>
    <w:rsid w:val="00B979F8"/>
    <w:rsid w:val="00BC778E"/>
    <w:rsid w:val="00BE7D87"/>
    <w:rsid w:val="00C31739"/>
    <w:rsid w:val="00C317BE"/>
    <w:rsid w:val="00C722CA"/>
    <w:rsid w:val="00C907CB"/>
    <w:rsid w:val="00CA4EE4"/>
    <w:rsid w:val="00CB38DF"/>
    <w:rsid w:val="00CD3F66"/>
    <w:rsid w:val="00CF454A"/>
    <w:rsid w:val="00D86295"/>
    <w:rsid w:val="00D90CAB"/>
    <w:rsid w:val="00DA71B3"/>
    <w:rsid w:val="00DB39BE"/>
    <w:rsid w:val="00DD2548"/>
    <w:rsid w:val="00DD774E"/>
    <w:rsid w:val="00E03278"/>
    <w:rsid w:val="00E339B9"/>
    <w:rsid w:val="00E47FD9"/>
    <w:rsid w:val="00E5732F"/>
    <w:rsid w:val="00E674D6"/>
    <w:rsid w:val="00E7314A"/>
    <w:rsid w:val="00E821D6"/>
    <w:rsid w:val="00E94D0C"/>
    <w:rsid w:val="00E96F61"/>
    <w:rsid w:val="00EA7581"/>
    <w:rsid w:val="00ED7B16"/>
    <w:rsid w:val="00EE15AE"/>
    <w:rsid w:val="00F04937"/>
    <w:rsid w:val="00F23923"/>
    <w:rsid w:val="00F500D8"/>
    <w:rsid w:val="00F627CE"/>
    <w:rsid w:val="00F652B2"/>
    <w:rsid w:val="00F80F5C"/>
    <w:rsid w:val="00FD60FD"/>
    <w:rsid w:val="00FD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E8E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3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E34"/>
  </w:style>
  <w:style w:type="paragraph" w:styleId="Titre1">
    <w:name w:val="heading 1"/>
    <w:basedOn w:val="Normal"/>
    <w:next w:val="Normal"/>
    <w:uiPriority w:val="9"/>
    <w:qFormat/>
    <w:rsid w:val="005860EE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70"/>
      <w:szCs w:val="80"/>
    </w:rPr>
  </w:style>
  <w:style w:type="paragraph" w:styleId="Titre2">
    <w:name w:val="heading 2"/>
    <w:basedOn w:val="Normal"/>
    <w:next w:val="Normal"/>
    <w:uiPriority w:val="9"/>
    <w:qFormat/>
    <w:rsid w:val="00A4086C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52"/>
      <w:szCs w:val="52"/>
    </w:rPr>
  </w:style>
  <w:style w:type="paragraph" w:styleId="Titre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Titre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Titre5">
    <w:name w:val="heading 5"/>
    <w:basedOn w:val="Normal"/>
    <w:next w:val="Normal"/>
    <w:link w:val="Titre5Ca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Titre6">
    <w:name w:val="heading 6"/>
    <w:basedOn w:val="Normal"/>
    <w:next w:val="Normal"/>
    <w:link w:val="Titre6Ca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Titre7">
    <w:name w:val="heading 7"/>
    <w:basedOn w:val="Normal"/>
    <w:next w:val="Normal"/>
    <w:link w:val="Titre7Ca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2"/>
    <w:semiHidden/>
    <w:qFormat/>
  </w:style>
  <w:style w:type="paragraph" w:styleId="Paragraphedeliste">
    <w:name w:val="List Paragraph"/>
    <w:basedOn w:val="Normal"/>
    <w:uiPriority w:val="2"/>
    <w:semiHidden/>
    <w:qFormat/>
  </w:style>
  <w:style w:type="paragraph" w:customStyle="1" w:styleId="Paragraphedutableau">
    <w:name w:val="Paragraphe du tableau"/>
    <w:basedOn w:val="Normal"/>
    <w:uiPriority w:val="2"/>
    <w:semiHidden/>
    <w:qFormat/>
  </w:style>
  <w:style w:type="paragraph" w:styleId="En-tte">
    <w:name w:val="header"/>
    <w:basedOn w:val="Normal"/>
    <w:link w:val="En-tteCa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En-tteCar">
    <w:name w:val="En-tête Car"/>
    <w:basedOn w:val="Policepardfaut"/>
    <w:link w:val="En-tte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Pieddepage">
    <w:name w:val="footer"/>
    <w:basedOn w:val="Normal"/>
    <w:link w:val="PieddepageCa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PieddepageCar">
    <w:name w:val="Pied de page Car"/>
    <w:basedOn w:val="Policepardfaut"/>
    <w:link w:val="Pieddepage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Datedelapagedegarde">
    <w:name w:val="Date de la page de garde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itre">
    <w:name w:val="Title"/>
    <w:basedOn w:val="Normal"/>
    <w:next w:val="Normal"/>
    <w:link w:val="TitreCar"/>
    <w:uiPriority w:val="9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itreCar">
    <w:name w:val="Titre Car"/>
    <w:basedOn w:val="Policepardfaut"/>
    <w:link w:val="Titre"/>
    <w:uiPriority w:val="9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ous-titre">
    <w:name w:val="Subtitle"/>
    <w:basedOn w:val="Normal"/>
    <w:next w:val="Normal"/>
    <w:link w:val="Sous-titreCar"/>
    <w:uiPriority w:val="10"/>
    <w:qFormat/>
    <w:rsid w:val="00172E4F"/>
    <w:pPr>
      <w:jc w:val="center"/>
    </w:pPr>
    <w:rPr>
      <w:rFonts w:asciiTheme="majorHAnsi" w:hAnsiTheme="majorHAnsi"/>
      <w:b/>
      <w:caps/>
      <w:sz w:val="44"/>
    </w:rPr>
  </w:style>
  <w:style w:type="character" w:customStyle="1" w:styleId="Sous-titreCar">
    <w:name w:val="Sous-titre Car"/>
    <w:basedOn w:val="Policepardfaut"/>
    <w:link w:val="Sous-titre"/>
    <w:uiPriority w:val="10"/>
    <w:rsid w:val="00172E4F"/>
    <w:rPr>
      <w:rFonts w:asciiTheme="majorHAnsi" w:hAnsiTheme="majorHAnsi"/>
      <w:b/>
      <w:caps/>
      <w:sz w:val="44"/>
    </w:rPr>
  </w:style>
  <w:style w:type="table" w:styleId="Grilledutableau">
    <w:name w:val="Table Grid"/>
    <w:basedOn w:val="Tableau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gendedelimage">
    <w:name w:val="Légende de l’image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Nomdelauteur">
    <w:name w:val="Nom de l’auteur"/>
    <w:basedOn w:val="Normal"/>
    <w:next w:val="Normal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Textealternatifdelalgendedelimage">
    <w:name w:val="Texte alternatif de la légende de l’image"/>
    <w:basedOn w:val="Policepardfaut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Titredunumro">
    <w:name w:val="Titre du numéro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Sous-titredunumro">
    <w:name w:val="Sous-titre du numéro"/>
    <w:basedOn w:val="Normal"/>
    <w:next w:val="Normal"/>
    <w:uiPriority w:val="13"/>
    <w:qFormat/>
    <w:rsid w:val="00FD60FD"/>
    <w:rPr>
      <w:rFonts w:asciiTheme="majorHAnsi" w:eastAsia="Rockwell" w:hAnsiTheme="majorHAnsi" w:cs="Rockwell"/>
      <w:b/>
      <w:bCs/>
      <w:caps/>
      <w:color w:val="1F497D" w:themeColor="text2"/>
      <w:sz w:val="44"/>
      <w:szCs w:val="44"/>
    </w:rPr>
  </w:style>
  <w:style w:type="character" w:styleId="Numrodepage">
    <w:name w:val="page number"/>
    <w:basedOn w:val="Policepardfaut"/>
    <w:uiPriority w:val="99"/>
    <w:semiHidden/>
    <w:unhideWhenUsed/>
    <w:rsid w:val="00E339B9"/>
  </w:style>
  <w:style w:type="paragraph" w:customStyle="1" w:styleId="Mot-cl">
    <w:name w:val="Mot-clé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2C5E34"/>
    <w:rPr>
      <w:b/>
      <w:sz w:val="70"/>
    </w:rPr>
  </w:style>
  <w:style w:type="paragraph" w:customStyle="1" w:styleId="CaractreTitre3">
    <w:name w:val="Caractère Titre 3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Textedelespacerserv">
    <w:name w:val="Placeholder Text"/>
    <w:basedOn w:val="Policepardfaut"/>
    <w:uiPriority w:val="99"/>
    <w:semiHidden/>
    <w:rsid w:val="00B70471"/>
    <w:rPr>
      <w:color w:val="808080"/>
    </w:rPr>
  </w:style>
  <w:style w:type="paragraph" w:styleId="Date">
    <w:name w:val="Date"/>
    <w:basedOn w:val="Normal"/>
    <w:next w:val="Normal"/>
    <w:link w:val="DateCa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eCar">
    <w:name w:val="Date Car"/>
    <w:basedOn w:val="Policepardfaut"/>
    <w:link w:val="Date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En-ttedunumro">
    <w:name w:val="En-tête du numéro"/>
    <w:basedOn w:val="Normal"/>
    <w:next w:val="Normal"/>
    <w:link w:val="Caractreden-ttedunumro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Date2">
    <w:name w:val="Date 2"/>
    <w:basedOn w:val="Normal"/>
    <w:next w:val="Normal"/>
    <w:link w:val="Caractrededate2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Caractreden-ttedunumro">
    <w:name w:val="Caractère d’en-tête du numéro"/>
    <w:basedOn w:val="Policepardfaut"/>
    <w:link w:val="En-ttedunumro"/>
    <w:uiPriority w:val="13"/>
    <w:rsid w:val="002C5E34"/>
    <w:rPr>
      <w:i/>
      <w:caps/>
      <w:color w:val="1F497D" w:themeColor="text2"/>
      <w:sz w:val="52"/>
    </w:rPr>
  </w:style>
  <w:style w:type="paragraph" w:customStyle="1" w:styleId="Titre21">
    <w:name w:val="Titre 21"/>
    <w:basedOn w:val="Normal"/>
    <w:next w:val="Normal"/>
    <w:link w:val="Caractredetitre2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Caractrededate2">
    <w:name w:val="Caractère de date 2"/>
    <w:basedOn w:val="Policepardfaut"/>
    <w:link w:val="Date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Titre6Car">
    <w:name w:val="Titre 6 Car"/>
    <w:basedOn w:val="Policepardfaut"/>
    <w:link w:val="Titre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Caractredetitre2">
    <w:name w:val="Caractère de titre 2"/>
    <w:basedOn w:val="Policepardfaut"/>
    <w:link w:val="Titre21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Titre7Car">
    <w:name w:val="Titre 7 Car"/>
    <w:basedOn w:val="Policepardfaut"/>
    <w:link w:val="Titre7"/>
    <w:uiPriority w:val="9"/>
    <w:rsid w:val="00CB38DF"/>
    <w:rPr>
      <w:rFonts w:eastAsiaTheme="majorEastAsia" w:cstheme="majorBidi"/>
      <w:iCs/>
      <w:color w:val="000000" w:themeColor="text1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y.castin\AppData\Roaming\Microsoft\Templates\Journal%20traditionn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5D2AD8AA5E405D9DEA768DE84C33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715F5E-B15B-4AF2-900D-CEFC50BC0FA5}"/>
      </w:docPartPr>
      <w:docPartBody>
        <w:p w:rsidR="009102F3" w:rsidRDefault="00B14822">
          <w:pPr>
            <w:pStyle w:val="E45D2AD8AA5E405D9DEA768DE84C33E0"/>
          </w:pPr>
          <w:r>
            <w:rPr>
              <w:lang w:bidi="fr-FR"/>
            </w:rPr>
            <w:t>Journal</w:t>
          </w:r>
        </w:p>
      </w:docPartBody>
    </w:docPart>
    <w:docPart>
      <w:docPartPr>
        <w:name w:val="283851D772054E5684310A8540F06B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E4A5B6-ECA2-4815-AFDD-6740D9456437}"/>
      </w:docPartPr>
      <w:docPartBody>
        <w:p w:rsidR="009102F3" w:rsidRDefault="00B14822">
          <w:pPr>
            <w:pStyle w:val="283851D772054E5684310A8540F06BF1"/>
          </w:pPr>
          <w:r w:rsidRPr="007347D3">
            <w:rPr>
              <w:lang w:bidi="fr-FR"/>
            </w:rPr>
            <w:t>LÉGENDE DE L’IMAGE : Lorem ipsum dolor sit amet, consectetur adipiscing elit. Fusce vel laoreet orci. In eget auctor mi.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Sitka Sma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2F3"/>
    <w:rsid w:val="009102F3"/>
    <w:rsid w:val="00B1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45D2AD8AA5E405D9DEA768DE84C33E0">
    <w:name w:val="E45D2AD8AA5E405D9DEA768DE84C33E0"/>
  </w:style>
  <w:style w:type="paragraph" w:styleId="Corpsdetexte">
    <w:name w:val="Body Text"/>
    <w:basedOn w:val="Normal"/>
    <w:link w:val="CorpsdetexteCar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2"/>
    <w:semiHidden/>
    <w:rPr>
      <w:rFonts w:eastAsiaTheme="minorHAnsi"/>
      <w:sz w:val="24"/>
      <w:szCs w:val="24"/>
      <w:lang w:eastAsia="en-US"/>
    </w:rPr>
  </w:style>
  <w:style w:type="paragraph" w:customStyle="1" w:styleId="283851D772054E5684310A8540F06BF1">
    <w:name w:val="283851D772054E5684310A8540F06B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03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174949-DE29-4FD0-836B-6BC150AAA3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Journal traditionnel</Template>
  <TotalTime>0</TotalTime>
  <Pages>2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Journal</vt:lpstr>
      <vt:lpstr>Newspaper</vt:lpstr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musée du nouveau monde et du port de commerce</dc:title>
  <dc:creator/>
  <cp:lastModifiedBy/>
  <cp:revision>1</cp:revision>
  <dcterms:created xsi:type="dcterms:W3CDTF">2022-05-24T07:21:00Z</dcterms:created>
  <dcterms:modified xsi:type="dcterms:W3CDTF">2022-05-24T07:21:00Z</dcterms:modified>
  <cp:category>Jou</cp:category>
  <cp:contentStatus>numéro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